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759" w:rsidRPr="00C67297" w:rsidRDefault="00B40759" w:rsidP="007D1651">
      <w:pPr>
        <w:pStyle w:val="Header"/>
        <w:tabs>
          <w:tab w:val="clear" w:pos="4536"/>
          <w:tab w:val="center" w:pos="-4111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WCPiT EA/380/A-01/2017</w:t>
      </w:r>
    </w:p>
    <w:p w:rsidR="00B40759" w:rsidRPr="00C67297" w:rsidRDefault="00B40759" w:rsidP="007D1651">
      <w:pPr>
        <w:pStyle w:val="Header"/>
        <w:tabs>
          <w:tab w:val="clear" w:pos="4536"/>
          <w:tab w:val="center" w:pos="-4111"/>
        </w:tabs>
        <w:jc w:val="right"/>
        <w:rPr>
          <w:rFonts w:ascii="Times New Roman" w:hAnsi="Times New Roman"/>
          <w:b/>
          <w:sz w:val="20"/>
        </w:rPr>
      </w:pPr>
      <w:r w:rsidRPr="00C67297">
        <w:rPr>
          <w:rFonts w:ascii="Times New Roman" w:hAnsi="Times New Roman"/>
          <w:b/>
          <w:sz w:val="20"/>
        </w:rPr>
        <w:t>Załącznik nr 4</w:t>
      </w:r>
    </w:p>
    <w:p w:rsidR="00B40759" w:rsidRPr="00C67297" w:rsidRDefault="00B40759" w:rsidP="007D1651">
      <w:pPr>
        <w:pStyle w:val="Header"/>
        <w:tabs>
          <w:tab w:val="clear" w:pos="4536"/>
          <w:tab w:val="center" w:pos="-4111"/>
        </w:tabs>
        <w:jc w:val="both"/>
        <w:rPr>
          <w:rFonts w:ascii="Times New Roman" w:hAnsi="Times New Roman"/>
          <w:sz w:val="20"/>
        </w:rPr>
      </w:pPr>
    </w:p>
    <w:p w:rsidR="00B40759" w:rsidRPr="00C67297" w:rsidRDefault="00B40759" w:rsidP="007D1651">
      <w:pPr>
        <w:pStyle w:val="Heading3"/>
        <w:tabs>
          <w:tab w:val="center" w:pos="-4111"/>
        </w:tabs>
        <w:spacing w:line="360" w:lineRule="auto"/>
        <w:ind w:left="0"/>
        <w:jc w:val="center"/>
        <w:rPr>
          <w:sz w:val="20"/>
        </w:rPr>
      </w:pPr>
      <w:r w:rsidRPr="00C67297">
        <w:rPr>
          <w:sz w:val="20"/>
        </w:rPr>
        <w:t xml:space="preserve">WZÓR </w:t>
      </w:r>
    </w:p>
    <w:p w:rsidR="00B40759" w:rsidRPr="00C67297" w:rsidRDefault="00B40759" w:rsidP="007D1651">
      <w:pPr>
        <w:pStyle w:val="Heading3"/>
        <w:tabs>
          <w:tab w:val="center" w:pos="-4111"/>
        </w:tabs>
        <w:spacing w:line="360" w:lineRule="auto"/>
        <w:ind w:left="0"/>
        <w:jc w:val="center"/>
        <w:rPr>
          <w:sz w:val="20"/>
        </w:rPr>
      </w:pPr>
      <w:r w:rsidRPr="00C67297">
        <w:rPr>
          <w:sz w:val="20"/>
        </w:rPr>
        <w:t>UMOWA NR ………..</w:t>
      </w:r>
    </w:p>
    <w:p w:rsidR="00B40759" w:rsidRPr="00C67297" w:rsidRDefault="00B40759" w:rsidP="007D1651">
      <w:pPr>
        <w:tabs>
          <w:tab w:val="center" w:pos="-4111"/>
        </w:tabs>
        <w:jc w:val="center"/>
      </w:pPr>
    </w:p>
    <w:p w:rsidR="00B40759" w:rsidRPr="00C67297" w:rsidRDefault="00B40759" w:rsidP="007D1651">
      <w:pPr>
        <w:pStyle w:val="Heading3"/>
        <w:tabs>
          <w:tab w:val="center" w:pos="-4111"/>
          <w:tab w:val="left" w:pos="7088"/>
        </w:tabs>
        <w:ind w:left="0"/>
        <w:jc w:val="both"/>
        <w:rPr>
          <w:b w:val="0"/>
          <w:bCs/>
          <w:sz w:val="20"/>
        </w:rPr>
      </w:pPr>
      <w:r w:rsidRPr="00C67297">
        <w:rPr>
          <w:b w:val="0"/>
          <w:bCs/>
          <w:sz w:val="20"/>
        </w:rPr>
        <w:t xml:space="preserve">zawarta w dniu </w:t>
      </w:r>
      <w:r w:rsidRPr="00C67297">
        <w:rPr>
          <w:sz w:val="20"/>
        </w:rPr>
        <w:t>………………………………..</w:t>
      </w:r>
      <w:r w:rsidRPr="00C67297">
        <w:rPr>
          <w:b w:val="0"/>
          <w:bCs/>
          <w:sz w:val="20"/>
        </w:rPr>
        <w:t xml:space="preserve"> w Poznaniu pomiędzy:</w:t>
      </w:r>
    </w:p>
    <w:p w:rsidR="00B40759" w:rsidRPr="00C67297" w:rsidRDefault="00B40759" w:rsidP="007D1651">
      <w:pPr>
        <w:tabs>
          <w:tab w:val="center" w:pos="-4111"/>
        </w:tabs>
        <w:jc w:val="both"/>
      </w:pPr>
    </w:p>
    <w:p w:rsidR="00B40759" w:rsidRPr="00C67297" w:rsidRDefault="00B40759" w:rsidP="007D1651">
      <w:pPr>
        <w:pStyle w:val="Heading3"/>
        <w:tabs>
          <w:tab w:val="center" w:pos="-4111"/>
        </w:tabs>
        <w:ind w:left="0"/>
        <w:jc w:val="both"/>
        <w:rPr>
          <w:sz w:val="20"/>
        </w:rPr>
      </w:pPr>
      <w:r w:rsidRPr="00C67297">
        <w:rPr>
          <w:sz w:val="20"/>
        </w:rPr>
        <w:t xml:space="preserve">Wielkopolskim Centrum Pulmonologii i Torakochirurgii im E i J Zeylandów Samodzielnym Publicznym Zakładem Opieki Zdrowotnej z siedzibą w Poznaniu, przy ul. Szamarzewskiego 62, zarejestrowanym w KRS pod nr 0000001844, zwanym w dalszej części umowy „Zamawiającym”, reprezentowanym przez Dyrektora – prof. nadzw. dr hab. med. - Aleksandra Barinow-Wojewódzkiego </w:t>
      </w:r>
    </w:p>
    <w:p w:rsidR="00B40759" w:rsidRPr="00C67297" w:rsidRDefault="00B40759" w:rsidP="007D1651">
      <w:pPr>
        <w:tabs>
          <w:tab w:val="center" w:pos="-4111"/>
        </w:tabs>
        <w:jc w:val="both"/>
        <w:rPr>
          <w:b/>
        </w:rPr>
      </w:pPr>
    </w:p>
    <w:p w:rsidR="00B40759" w:rsidRPr="00C67297" w:rsidRDefault="00B40759" w:rsidP="007D1651">
      <w:pPr>
        <w:tabs>
          <w:tab w:val="center" w:pos="-4111"/>
        </w:tabs>
        <w:jc w:val="both"/>
        <w:rPr>
          <w:b/>
        </w:rPr>
      </w:pPr>
      <w:r w:rsidRPr="00C67297">
        <w:rPr>
          <w:b/>
        </w:rPr>
        <w:t>a</w:t>
      </w:r>
    </w:p>
    <w:p w:rsidR="00B40759" w:rsidRPr="00C67297" w:rsidRDefault="00B40759" w:rsidP="007D1651">
      <w:pPr>
        <w:tabs>
          <w:tab w:val="center" w:pos="-4111"/>
        </w:tabs>
        <w:jc w:val="both"/>
      </w:pPr>
    </w:p>
    <w:p w:rsidR="00B40759" w:rsidRPr="00B571B8" w:rsidRDefault="00B40759" w:rsidP="00F4518B">
      <w:pPr>
        <w:rPr>
          <w:sz w:val="16"/>
          <w:szCs w:val="16"/>
        </w:rPr>
      </w:pPr>
      <w:r w:rsidRPr="00B571B8">
        <w:rPr>
          <w:sz w:val="16"/>
          <w:szCs w:val="16"/>
        </w:rPr>
        <w:t>„</w:t>
      </w:r>
      <w:r>
        <w:rPr>
          <w:sz w:val="16"/>
          <w:szCs w:val="16"/>
        </w:rPr>
        <w:t>………………………………………………</w:t>
      </w:r>
    </w:p>
    <w:p w:rsidR="00B40759" w:rsidRPr="00C67297" w:rsidRDefault="00B40759" w:rsidP="00570DFF">
      <w:pPr>
        <w:tabs>
          <w:tab w:val="center" w:pos="-4111"/>
        </w:tabs>
        <w:jc w:val="both"/>
      </w:pPr>
      <w:r w:rsidRPr="00C67297">
        <w:t>reprezentowanym przez:</w:t>
      </w:r>
    </w:p>
    <w:p w:rsidR="00B40759" w:rsidRPr="00C67297" w:rsidRDefault="00B40759" w:rsidP="007D1651">
      <w:pPr>
        <w:tabs>
          <w:tab w:val="center" w:pos="-4111"/>
        </w:tabs>
        <w:jc w:val="both"/>
      </w:pPr>
      <w:r w:rsidRPr="00C67297">
        <w:t xml:space="preserve">……………………………. </w:t>
      </w:r>
      <w:r w:rsidRPr="00C67297">
        <w:tab/>
      </w:r>
      <w:r w:rsidRPr="00C67297">
        <w:tab/>
      </w:r>
      <w:r w:rsidRPr="00C67297">
        <w:tab/>
      </w:r>
      <w:r w:rsidRPr="00C67297">
        <w:tab/>
        <w:t>…………………………………</w:t>
      </w:r>
    </w:p>
    <w:p w:rsidR="00B40759" w:rsidRPr="00C67297" w:rsidRDefault="00B40759" w:rsidP="007D1651">
      <w:pPr>
        <w:tabs>
          <w:tab w:val="center" w:pos="-4111"/>
        </w:tabs>
        <w:jc w:val="both"/>
      </w:pPr>
    </w:p>
    <w:p w:rsidR="00B40759" w:rsidRPr="00C67297" w:rsidRDefault="00B40759" w:rsidP="007D1651">
      <w:pPr>
        <w:tabs>
          <w:tab w:val="center" w:pos="-4111"/>
        </w:tabs>
        <w:spacing w:line="360" w:lineRule="auto"/>
        <w:jc w:val="both"/>
      </w:pPr>
      <w:r w:rsidRPr="00C67297">
        <w:t xml:space="preserve">zwanym w dalszej treści umowy </w:t>
      </w:r>
      <w:r w:rsidRPr="00C67297">
        <w:rPr>
          <w:b/>
        </w:rPr>
        <w:t>„ Wykonawcą ”</w:t>
      </w:r>
    </w:p>
    <w:p w:rsidR="00B40759" w:rsidRPr="00C67297" w:rsidRDefault="00B40759" w:rsidP="007D1651">
      <w:pPr>
        <w:tabs>
          <w:tab w:val="center" w:pos="-4111"/>
        </w:tabs>
        <w:jc w:val="both"/>
      </w:pPr>
    </w:p>
    <w:p w:rsidR="00B40759" w:rsidRPr="00C67297" w:rsidRDefault="00B40759" w:rsidP="007D1651">
      <w:pPr>
        <w:tabs>
          <w:tab w:val="center" w:pos="-4111"/>
        </w:tabs>
        <w:jc w:val="both"/>
      </w:pPr>
      <w:r w:rsidRPr="00C67297">
        <w:t>W rezultacie dokonania przez Zamawiającego wyboru oferty Wykona</w:t>
      </w:r>
      <w:r>
        <w:t xml:space="preserve">wcy w przetargu </w:t>
      </w:r>
      <w:r w:rsidRPr="00C67297">
        <w:t xml:space="preserve">przeprowadzonym </w:t>
      </w:r>
      <w:r w:rsidRPr="00F23CB1">
        <w:t>zgodnie z par. 5 regulaminu udzielania zamówień publicznych o wartości nie przekraczającej równowartości kwoty 30 000 euro w Wielkopolskim Centrum Pulmonologii i Torakochirurgii w Poznaniu z dnia 11.07.2014r –</w:t>
      </w:r>
      <w:r w:rsidRPr="00C67297">
        <w:t xml:space="preserve"> została zawarta umowa o następującej treści</w:t>
      </w:r>
    </w:p>
    <w:p w:rsidR="00B40759" w:rsidRPr="00C67297" w:rsidRDefault="00B40759"/>
    <w:p w:rsidR="00B40759" w:rsidRPr="00C67297" w:rsidRDefault="00B40759">
      <w:pPr>
        <w:pStyle w:val="Heading1"/>
        <w:rPr>
          <w:sz w:val="20"/>
        </w:rPr>
      </w:pPr>
      <w:r w:rsidRPr="00C67297">
        <w:rPr>
          <w:sz w:val="20"/>
        </w:rPr>
        <w:t>§ 1</w:t>
      </w:r>
    </w:p>
    <w:p w:rsidR="00B40759" w:rsidRPr="00C67297" w:rsidRDefault="00B40759">
      <w:pPr>
        <w:jc w:val="both"/>
      </w:pPr>
    </w:p>
    <w:p w:rsidR="00B40759" w:rsidRDefault="00B40759" w:rsidP="008D2739">
      <w:pPr>
        <w:numPr>
          <w:ilvl w:val="0"/>
          <w:numId w:val="29"/>
        </w:numPr>
        <w:jc w:val="both"/>
      </w:pPr>
      <w:r w:rsidRPr="00F4518B">
        <w:t>Zamawiający zleca, a Wykonawca</w:t>
      </w:r>
      <w:r>
        <w:t xml:space="preserve"> </w:t>
      </w:r>
      <w:r w:rsidRPr="00C67297">
        <w:t>przyjmuje do wykonania usługę polegającą na</w:t>
      </w:r>
      <w:r>
        <w:t xml:space="preserve"> </w:t>
      </w:r>
      <w:r w:rsidRPr="00C67297">
        <w:t xml:space="preserve">wykonaniu przeglądu oraz konserwacji </w:t>
      </w:r>
      <w:r w:rsidRPr="00F221BE">
        <w:t>sprzętu laboratoryjnego i sprzętu centralnej sterylizacji</w:t>
      </w:r>
      <w:r w:rsidRPr="001F1937">
        <w:rPr>
          <w:b/>
        </w:rPr>
        <w:t xml:space="preserve"> </w:t>
      </w:r>
      <w:r>
        <w:t>w Wielkopolskim Centrum Pulmonologii i Torakochirurgii (w szpitalach w Poznaniu, Ludwikowie i Chodzieży) określonego w załączniku nr 1 i 2 do umowy.</w:t>
      </w:r>
    </w:p>
    <w:p w:rsidR="00B40759" w:rsidRPr="002D773E" w:rsidRDefault="00B40759" w:rsidP="008D2739">
      <w:pPr>
        <w:numPr>
          <w:ilvl w:val="0"/>
          <w:numId w:val="29"/>
        </w:numPr>
        <w:jc w:val="both"/>
      </w:pPr>
      <w:r>
        <w:t xml:space="preserve">Wykonawca przystępuje do wykonania przeglądu nie później niż w </w:t>
      </w:r>
      <w:r w:rsidRPr="002D773E">
        <w:t>ciągu 5 dni od zlecania wykonania przeglądu. Wykonawca każdorazowo uzgadnia termin i miejsce wykonania przeglądu z Zamawiającym</w:t>
      </w:r>
      <w:r>
        <w:rPr>
          <w:b/>
          <w:color w:val="0070C0"/>
        </w:rPr>
        <w:t xml:space="preserve">, </w:t>
      </w:r>
      <w:r w:rsidRPr="00A57184">
        <w:t>z uwzględnieniem ust. 3</w:t>
      </w:r>
      <w:r w:rsidRPr="002D773E">
        <w:t>.</w:t>
      </w:r>
    </w:p>
    <w:p w:rsidR="00B40759" w:rsidRPr="002D773E" w:rsidRDefault="00B40759" w:rsidP="008D2739">
      <w:pPr>
        <w:numPr>
          <w:ilvl w:val="0"/>
          <w:numId w:val="29"/>
        </w:numPr>
        <w:jc w:val="both"/>
      </w:pPr>
      <w:r w:rsidRPr="002D773E">
        <w:t xml:space="preserve">Zlecenie wykonania przeglądu może mieć formę zgłoszenia telefonicznie, </w:t>
      </w:r>
      <w:r>
        <w:t xml:space="preserve"> faksem lub drogą elektroniczną. </w:t>
      </w:r>
      <w:r w:rsidRPr="002D773E">
        <w:t>Wykonanie przeglądu nastąpi w ciągu 24 godzin od momentu  przystąpienia do wykonania przeglądu.</w:t>
      </w:r>
    </w:p>
    <w:p w:rsidR="00B40759" w:rsidRPr="00C67297" w:rsidRDefault="00B40759" w:rsidP="00996FCF">
      <w:pPr>
        <w:numPr>
          <w:ilvl w:val="0"/>
          <w:numId w:val="29"/>
        </w:numPr>
        <w:jc w:val="both"/>
      </w:pPr>
      <w:r w:rsidRPr="00C67297">
        <w:rPr>
          <w:rStyle w:val="CommentReference"/>
          <w:sz w:val="20"/>
        </w:rPr>
        <w:t>Przez przeglądy techniczne i konserwację rozumie się wykonanie czynności, których zakres określają zalecenia producenta aparatu, polegające na sprawdzeniu poprawności działania urządzenia, przeprowadzeniu koniecznych kalibracji, konserwacji prewencyjnych oraz wymianie części zużywalnych i potwierdzeniu wykonania tych czynności protokołem serwisowym i wpisem do paszportu technicznego aparatu.</w:t>
      </w:r>
    </w:p>
    <w:p w:rsidR="00B40759" w:rsidRPr="00C67297" w:rsidRDefault="00B40759" w:rsidP="00996FCF">
      <w:pPr>
        <w:numPr>
          <w:ilvl w:val="0"/>
          <w:numId w:val="29"/>
        </w:numPr>
        <w:jc w:val="both"/>
        <w:rPr>
          <w:rStyle w:val="CommentReference"/>
          <w:sz w:val="20"/>
        </w:rPr>
      </w:pPr>
      <w:r>
        <w:rPr>
          <w:rStyle w:val="CommentReference"/>
          <w:sz w:val="20"/>
        </w:rPr>
        <w:t>Wykonawca ponosi pełną</w:t>
      </w:r>
      <w:r w:rsidRPr="00C67297">
        <w:rPr>
          <w:rStyle w:val="CommentReference"/>
          <w:sz w:val="20"/>
        </w:rPr>
        <w:t xml:space="preserve"> odpowiedzialność za jakość wykonywanych usług.</w:t>
      </w:r>
    </w:p>
    <w:p w:rsidR="00B40759" w:rsidRPr="00C67297" w:rsidRDefault="00B40759" w:rsidP="00996FCF">
      <w:pPr>
        <w:numPr>
          <w:ilvl w:val="0"/>
          <w:numId w:val="29"/>
        </w:numPr>
        <w:jc w:val="both"/>
        <w:rPr>
          <w:rStyle w:val="CommentReference"/>
          <w:sz w:val="20"/>
        </w:rPr>
      </w:pPr>
      <w:r w:rsidRPr="00C67297">
        <w:rPr>
          <w:rStyle w:val="CommentReference"/>
          <w:sz w:val="20"/>
        </w:rPr>
        <w:t>Ze strony Wykonawcy osobą odpowiedzialną za nadzór nad prawidłową realizacją umowy jest …………………………</w:t>
      </w:r>
      <w:r>
        <w:rPr>
          <w:rStyle w:val="CommentReference"/>
          <w:sz w:val="20"/>
        </w:rPr>
        <w:t>…..</w:t>
      </w:r>
      <w:r w:rsidRPr="00C67297">
        <w:rPr>
          <w:rStyle w:val="CommentReference"/>
          <w:sz w:val="20"/>
        </w:rPr>
        <w:t>., tel./faks ………………………</w:t>
      </w:r>
      <w:r>
        <w:rPr>
          <w:rStyle w:val="CommentReference"/>
          <w:sz w:val="20"/>
        </w:rPr>
        <w:t>… mail …………………………………..</w:t>
      </w:r>
    </w:p>
    <w:p w:rsidR="00B40759" w:rsidRPr="00C67297" w:rsidRDefault="00B40759" w:rsidP="00F71C87">
      <w:pPr>
        <w:ind w:left="720"/>
        <w:jc w:val="both"/>
        <w:rPr>
          <w:rStyle w:val="CommentReference"/>
          <w:sz w:val="20"/>
        </w:rPr>
      </w:pPr>
      <w:r w:rsidRPr="00C67297">
        <w:rPr>
          <w:rStyle w:val="CommentReference"/>
          <w:sz w:val="20"/>
        </w:rPr>
        <w:t>Zamawiający wymaga , aby przeglądy wykonywane były w siedzibie Zamawiającego od poniedziałku do piątku w godzinach od 7.00 do 14.30 po uprzednim uzgodnieniu terminu przyjazdu serwisanta z osobą odpowiedzialną ze strony Zamawiającego.</w:t>
      </w:r>
    </w:p>
    <w:p w:rsidR="00B40759" w:rsidRPr="00C67297" w:rsidRDefault="00B40759" w:rsidP="00F71C87">
      <w:pPr>
        <w:ind w:left="720"/>
        <w:jc w:val="both"/>
        <w:rPr>
          <w:rStyle w:val="CommentReference"/>
          <w:sz w:val="20"/>
        </w:rPr>
      </w:pPr>
    </w:p>
    <w:p w:rsidR="00B40759" w:rsidRPr="00C67297" w:rsidRDefault="00B40759" w:rsidP="00C3465C">
      <w:pPr>
        <w:numPr>
          <w:ilvl w:val="0"/>
          <w:numId w:val="29"/>
        </w:numPr>
        <w:jc w:val="both"/>
      </w:pPr>
      <w:r w:rsidRPr="00C67297">
        <w:t>Usługa, o której mowa w ust. 1 obejmuje: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>sprawdzenie prawidłowości działania zgodnie z zaleceniami producenta aparatury i sprzętu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>sprawdzenie i czyszczenie elementów aparatury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>ustawienie parametrów wymaganych przez producenta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>wystawienie raportu serwisowego i wpis do paszportu technicznego</w:t>
      </w:r>
    </w:p>
    <w:p w:rsidR="00B40759" w:rsidRPr="00182FEA" w:rsidRDefault="00B40759" w:rsidP="00C3465C">
      <w:pPr>
        <w:numPr>
          <w:ilvl w:val="1"/>
          <w:numId w:val="29"/>
        </w:numPr>
      </w:pPr>
      <w:r w:rsidRPr="00182FEA">
        <w:t>kalibrację – jeżeli przepisy prawa nakładają taki obowiązek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 xml:space="preserve">wymianę pakietów serwisowych / części objęte przeglądem rocznym / </w:t>
      </w:r>
    </w:p>
    <w:p w:rsidR="00B40759" w:rsidRPr="00C67297" w:rsidRDefault="00B40759" w:rsidP="00C3465C">
      <w:pPr>
        <w:numPr>
          <w:ilvl w:val="1"/>
          <w:numId w:val="29"/>
        </w:numPr>
      </w:pPr>
      <w:r w:rsidRPr="00C67297">
        <w:t>wymianę części nie objętych przeglądem rocznym, w tym akumulatorów – wykonawca przedstawi zamawiającemu pisemną ofertę cenowa na ewentualną wymianę części bądź akumulatorów i po uzyskaniu akceptacji zamawiającego wykona usługę</w:t>
      </w:r>
    </w:p>
    <w:p w:rsidR="00B40759" w:rsidRPr="002D773E" w:rsidRDefault="00B40759" w:rsidP="00C3465C">
      <w:pPr>
        <w:numPr>
          <w:ilvl w:val="1"/>
          <w:numId w:val="29"/>
        </w:numPr>
      </w:pPr>
      <w:r w:rsidRPr="002D773E">
        <w:t>badanie bezpieczeństwa elektrycznego urządzeń medycznych wraz z dokumentacją wyników pomiarów i  i aktualnym świadectwem legalizacji testera bezpieczeństwa elektrycznego</w:t>
      </w:r>
    </w:p>
    <w:p w:rsidR="00B40759" w:rsidRPr="002D773E" w:rsidRDefault="00B40759" w:rsidP="00C3465C">
      <w:pPr>
        <w:numPr>
          <w:ilvl w:val="1"/>
          <w:numId w:val="29"/>
        </w:numPr>
      </w:pPr>
      <w:r w:rsidRPr="002D773E">
        <w:t>sporządzenie orzeczeń o stanie urządzeń nie nadających się do dalszej eksploatacji</w:t>
      </w:r>
    </w:p>
    <w:p w:rsidR="00B40759" w:rsidRPr="00C67297" w:rsidRDefault="00B40759" w:rsidP="005C5533">
      <w:pPr>
        <w:numPr>
          <w:ilvl w:val="1"/>
          <w:numId w:val="29"/>
        </w:numPr>
        <w:jc w:val="both"/>
      </w:pPr>
      <w:r w:rsidRPr="00C67297">
        <w:t>Wykonawca nie może dokonywać żadnych zmian w układach, nastawach oraz zmian parametrów aparatury, chyba, że ma pisemne upoważnienie producenta oraz pisemną zgodę Zamawiającego, a zmiana ma na celu poprawę funkcjonalności, bezpieczeństwa lub modernizacji oprogramowania</w:t>
      </w:r>
    </w:p>
    <w:p w:rsidR="00B40759" w:rsidRPr="00C67297" w:rsidRDefault="00B40759" w:rsidP="005C5533">
      <w:pPr>
        <w:numPr>
          <w:ilvl w:val="1"/>
          <w:numId w:val="29"/>
        </w:numPr>
        <w:jc w:val="both"/>
      </w:pPr>
      <w:r w:rsidRPr="00C67297">
        <w:t>Wykonawca ponosi odpowiedzialność za wszelkie szkody związane z nieprawidłowym wykonaniem przeglądu.</w:t>
      </w:r>
    </w:p>
    <w:p w:rsidR="00B40759" w:rsidRPr="00C67297" w:rsidRDefault="00B40759" w:rsidP="00A73306">
      <w:pPr>
        <w:numPr>
          <w:ilvl w:val="0"/>
          <w:numId w:val="29"/>
        </w:numPr>
        <w:jc w:val="both"/>
      </w:pPr>
      <w:r w:rsidRPr="00C67297">
        <w:t xml:space="preserve">Usługa musi być realizowana zgodnie z wymogami producenta aparatury, sprzętu, obowiązującymi Normami i odnośnymi przepisami oraz z  zachowaniem przepisów BHP i p.-poż. </w:t>
      </w:r>
    </w:p>
    <w:p w:rsidR="00B40759" w:rsidRDefault="00B40759" w:rsidP="00494FED">
      <w:pPr>
        <w:numPr>
          <w:ilvl w:val="0"/>
          <w:numId w:val="29"/>
        </w:numPr>
        <w:jc w:val="both"/>
      </w:pPr>
      <w:r w:rsidRPr="00C67297">
        <w:t>Usługi będące przedmiotem umowy Wykonawca wykona przy użyciu własnej aparatury kontrolno-pomiarowej, narzędzi i materiałów w siedzibie Zamawiającego. W przypadku konieczności wykonania usługi w siedzibie Wykonawcy, Zamawiający nie będzie z tego powodu ponosił żadnych dodatkowych kosztów, a koszt ewentualnego transportu aparatów i sprzętu został wkalkulowany w cenę określoną w § 2 ust. 1</w:t>
      </w:r>
    </w:p>
    <w:p w:rsidR="00B40759" w:rsidRDefault="00B40759" w:rsidP="000C5D54">
      <w:pPr>
        <w:numPr>
          <w:ilvl w:val="0"/>
          <w:numId w:val="29"/>
        </w:numPr>
        <w:jc w:val="both"/>
      </w:pPr>
      <w:r>
        <w:t>Wykonawca ponosi odpowiedzialność za prawidłowe działanie urządzeń medycznych w zakresie wykonywanych przez niego usług.</w:t>
      </w:r>
    </w:p>
    <w:p w:rsidR="00B40759" w:rsidRDefault="00B40759" w:rsidP="000C5D54">
      <w:pPr>
        <w:numPr>
          <w:ilvl w:val="0"/>
          <w:numId w:val="29"/>
        </w:numPr>
        <w:jc w:val="both"/>
      </w:pPr>
      <w:r>
        <w:t>Na zainstalowane części zamienne udziela gwarancji na okres przewidziany przez producenta części, jednakże nie mniej niż 12  miesięcy. Po dokonaniu montażu części zobowiązany jest przekazać Zamawiającemu wykaz wymienionych części wraz z kartą gwarancyjną lub podobny dokument wystawiony przez producenta części.</w:t>
      </w:r>
    </w:p>
    <w:p w:rsidR="00B40759" w:rsidRPr="002D773E" w:rsidRDefault="00B40759" w:rsidP="000C5D54">
      <w:pPr>
        <w:numPr>
          <w:ilvl w:val="0"/>
          <w:numId w:val="29"/>
        </w:numPr>
        <w:jc w:val="both"/>
      </w:pPr>
      <w:r w:rsidRPr="002D773E">
        <w:t>W przypadku wycofania z użytkowan</w:t>
      </w:r>
      <w:r>
        <w:t xml:space="preserve">ia sprzętu ujętego w zał. nr 1 i 2 </w:t>
      </w:r>
      <w:r w:rsidRPr="002D773E">
        <w:t>do umowy lub zwiększenia ilość aparatów koszty przeglądu danego pakietu zostanie skorygowany z uwzględnieniem stawek zaproponowanych w ofercie przetargowej.</w:t>
      </w:r>
    </w:p>
    <w:p w:rsidR="00B40759" w:rsidRPr="002D773E" w:rsidRDefault="00B40759" w:rsidP="000C5D54">
      <w:pPr>
        <w:numPr>
          <w:ilvl w:val="0"/>
          <w:numId w:val="29"/>
        </w:numPr>
        <w:jc w:val="both"/>
      </w:pPr>
      <w:r w:rsidRPr="002D773E">
        <w:t>Protokoły z przeglądu dostarczone muszą być do działu technicznego w poszczególnych siedzibach Centrum do 5 dni roboczych od dnia wykonania przeglądu</w:t>
      </w:r>
    </w:p>
    <w:p w:rsidR="00B40759" w:rsidRPr="002D773E" w:rsidRDefault="00B40759" w:rsidP="00996FCF">
      <w:pPr>
        <w:jc w:val="both"/>
        <w:rPr>
          <w:b/>
        </w:rPr>
      </w:pPr>
    </w:p>
    <w:p w:rsidR="00B40759" w:rsidRPr="002D773E" w:rsidRDefault="00B40759">
      <w:pPr>
        <w:pStyle w:val="Heading1"/>
        <w:rPr>
          <w:sz w:val="20"/>
        </w:rPr>
      </w:pPr>
      <w:r w:rsidRPr="002D773E">
        <w:rPr>
          <w:sz w:val="20"/>
        </w:rPr>
        <w:t>§ 2</w:t>
      </w:r>
    </w:p>
    <w:p w:rsidR="00B40759" w:rsidRPr="002D773E" w:rsidRDefault="00B40759">
      <w:pPr>
        <w:pStyle w:val="BodyText"/>
        <w:rPr>
          <w:sz w:val="20"/>
        </w:rPr>
      </w:pPr>
    </w:p>
    <w:p w:rsidR="00B40759" w:rsidRPr="00C67297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2D773E">
        <w:rPr>
          <w:sz w:val="20"/>
        </w:rPr>
        <w:t xml:space="preserve">Wynagrodzenie za wykonanie niniejszej umowy wynosi </w:t>
      </w:r>
      <w:r w:rsidRPr="002D773E">
        <w:rPr>
          <w:b/>
          <w:sz w:val="20"/>
        </w:rPr>
        <w:t xml:space="preserve">………………….. zł brutto </w:t>
      </w:r>
      <w:r w:rsidRPr="002D773E">
        <w:rPr>
          <w:sz w:val="20"/>
        </w:rPr>
        <w:t>i obejmuje wszystkie koszty wykonania umowy, w tym także koszty dojazdu, transportu oraz sprzętu i materiałów</w:t>
      </w:r>
      <w:r w:rsidRPr="00C67297">
        <w:rPr>
          <w:sz w:val="20"/>
        </w:rPr>
        <w:t xml:space="preserve"> niezbędnych do prawidłowego wykonania usługi.</w:t>
      </w:r>
    </w:p>
    <w:p w:rsidR="00B40759" w:rsidRPr="008D2739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8D2739">
        <w:rPr>
          <w:sz w:val="20"/>
        </w:rPr>
        <w:t>Zapłata wynagrodzenia następować będzie na podstawie faktur wystawionych przez</w:t>
      </w:r>
      <w:r>
        <w:rPr>
          <w:sz w:val="20"/>
        </w:rPr>
        <w:t xml:space="preserve"> </w:t>
      </w:r>
      <w:r w:rsidRPr="008D2739">
        <w:rPr>
          <w:sz w:val="20"/>
        </w:rPr>
        <w:t xml:space="preserve">Wykonawcę za wykonane </w:t>
      </w:r>
      <w:r>
        <w:rPr>
          <w:sz w:val="20"/>
        </w:rPr>
        <w:t xml:space="preserve">usługi </w:t>
      </w:r>
      <w:r w:rsidRPr="008D2739">
        <w:rPr>
          <w:sz w:val="20"/>
        </w:rPr>
        <w:t>, zgodnie z formularzem ce</w:t>
      </w:r>
      <w:r>
        <w:rPr>
          <w:sz w:val="20"/>
        </w:rPr>
        <w:t>nowym stanowiącym załącznik nr 2a</w:t>
      </w:r>
      <w:r w:rsidRPr="008D2739">
        <w:rPr>
          <w:sz w:val="20"/>
        </w:rPr>
        <w:t xml:space="preserve"> do umowy. Podstawą do wystawienia przez Wykonawcę faktur</w:t>
      </w:r>
      <w:r>
        <w:rPr>
          <w:sz w:val="20"/>
        </w:rPr>
        <w:t xml:space="preserve"> </w:t>
      </w:r>
      <w:r w:rsidRPr="008D2739">
        <w:rPr>
          <w:sz w:val="20"/>
        </w:rPr>
        <w:t>jest dołączony protokół z wykonania usługi.</w:t>
      </w:r>
    </w:p>
    <w:p w:rsidR="00B40759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C67297">
        <w:rPr>
          <w:sz w:val="20"/>
        </w:rPr>
        <w:t>Wynagrodzenie nastąpi przelewem na rachunek wskazany w faktu</w:t>
      </w:r>
      <w:r>
        <w:rPr>
          <w:sz w:val="20"/>
        </w:rPr>
        <w:t xml:space="preserve">rze – w terminie 30 dni od dnia </w:t>
      </w:r>
      <w:r w:rsidRPr="00C67297">
        <w:rPr>
          <w:sz w:val="20"/>
        </w:rPr>
        <w:t xml:space="preserve">doręczenia Zamawiającemu prawidłowo wystawionej faktury. </w:t>
      </w:r>
    </w:p>
    <w:p w:rsidR="00B40759" w:rsidRPr="00C67297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0C5D54">
        <w:rPr>
          <w:sz w:val="20"/>
        </w:rPr>
        <w:t>Za datę zapłaty strony uważać będą datę obciążenia rachunku Zamawiającego.</w:t>
      </w:r>
    </w:p>
    <w:p w:rsidR="00B40759" w:rsidRPr="00C67297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C67297">
        <w:rPr>
          <w:sz w:val="20"/>
        </w:rPr>
        <w:t>Podstaw</w:t>
      </w:r>
      <w:r>
        <w:rPr>
          <w:sz w:val="20"/>
        </w:rPr>
        <w:t xml:space="preserve">ą </w:t>
      </w:r>
      <w:r w:rsidRPr="00C67297">
        <w:rPr>
          <w:sz w:val="20"/>
        </w:rPr>
        <w:t xml:space="preserve">wystawienia faktury będzie podpisany przez obie strony protokół wykonania </w:t>
      </w:r>
      <w:r w:rsidRPr="00A57184">
        <w:rPr>
          <w:sz w:val="20"/>
        </w:rPr>
        <w:t>przeglądu</w:t>
      </w:r>
      <w:r w:rsidRPr="00C67297">
        <w:rPr>
          <w:sz w:val="20"/>
        </w:rPr>
        <w:t>.</w:t>
      </w:r>
    </w:p>
    <w:p w:rsidR="00B40759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C67297">
        <w:rPr>
          <w:sz w:val="20"/>
        </w:rPr>
        <w:t>Zbycie wierzytelności wynikających z niniejszej umowy wymaga dla swej ważności</w:t>
      </w:r>
      <w:r>
        <w:rPr>
          <w:sz w:val="20"/>
        </w:rPr>
        <w:t xml:space="preserve"> </w:t>
      </w:r>
      <w:r w:rsidRPr="00C67297">
        <w:rPr>
          <w:sz w:val="20"/>
        </w:rPr>
        <w:t>pisemnej zgody Zamawiającego.</w:t>
      </w:r>
    </w:p>
    <w:p w:rsidR="00B40759" w:rsidRPr="00C67297" w:rsidRDefault="00B40759" w:rsidP="00C609A0">
      <w:pPr>
        <w:pStyle w:val="BodyText"/>
        <w:numPr>
          <w:ilvl w:val="0"/>
          <w:numId w:val="32"/>
        </w:numPr>
        <w:jc w:val="both"/>
        <w:rPr>
          <w:sz w:val="20"/>
        </w:rPr>
      </w:pPr>
      <w:r w:rsidRPr="008D2739">
        <w:rPr>
          <w:sz w:val="20"/>
        </w:rPr>
        <w:t xml:space="preserve">Zamawiający oświadcza, że wyraża zgodę na </w:t>
      </w:r>
      <w:r>
        <w:rPr>
          <w:sz w:val="20"/>
        </w:rPr>
        <w:t>wystawianie faktur</w:t>
      </w:r>
      <w:r w:rsidRPr="008D2739">
        <w:rPr>
          <w:sz w:val="20"/>
        </w:rPr>
        <w:t xml:space="preserve"> bez jego podpisu.</w:t>
      </w:r>
    </w:p>
    <w:p w:rsidR="00B40759" w:rsidRPr="00C67297" w:rsidRDefault="00B40759" w:rsidP="00C609A0">
      <w:pPr>
        <w:jc w:val="both"/>
      </w:pPr>
    </w:p>
    <w:p w:rsidR="00B40759" w:rsidRPr="00C67297" w:rsidRDefault="00B40759" w:rsidP="00A27807">
      <w:pPr>
        <w:jc w:val="center"/>
        <w:rPr>
          <w:b/>
        </w:rPr>
      </w:pPr>
      <w:r w:rsidRPr="00C67297">
        <w:rPr>
          <w:b/>
        </w:rPr>
        <w:t>§3</w:t>
      </w:r>
    </w:p>
    <w:p w:rsidR="00B40759" w:rsidRPr="00C67297" w:rsidRDefault="00B40759" w:rsidP="004F7B26"/>
    <w:p w:rsidR="00B40759" w:rsidRPr="002D773E" w:rsidRDefault="00B40759" w:rsidP="00C609A0">
      <w:pPr>
        <w:numPr>
          <w:ilvl w:val="0"/>
          <w:numId w:val="33"/>
        </w:numPr>
        <w:jc w:val="both"/>
      </w:pPr>
      <w:r w:rsidRPr="002D773E">
        <w:t>Wykonawca zapłaci zamawiającemu kary umowne:</w:t>
      </w:r>
    </w:p>
    <w:p w:rsidR="00B40759" w:rsidRPr="002D773E" w:rsidRDefault="00B40759" w:rsidP="00C609A0">
      <w:pPr>
        <w:numPr>
          <w:ilvl w:val="1"/>
          <w:numId w:val="29"/>
        </w:numPr>
        <w:jc w:val="both"/>
      </w:pPr>
      <w:r w:rsidRPr="002D773E">
        <w:t>w wysokości 5 % wartości przeglądu brutto, nie więcej jednak niż 300 zł – za każdy dzień opóźnienia w wykonaniu obowiązków określonych w § 1 ust. 1 umowy</w:t>
      </w:r>
    </w:p>
    <w:p w:rsidR="00B40759" w:rsidRPr="002D773E" w:rsidRDefault="00B40759" w:rsidP="00A14237">
      <w:pPr>
        <w:numPr>
          <w:ilvl w:val="1"/>
          <w:numId w:val="29"/>
        </w:numPr>
        <w:jc w:val="both"/>
      </w:pPr>
      <w:r w:rsidRPr="002D773E">
        <w:t>w wysokości 2 % wartości przeglądu brutto, nie więcej jednak niż 200 zł – za każdy dzień opóźnienia w wykonaniu obowiązków określonych w § 1 ust. 13  umowy</w:t>
      </w:r>
    </w:p>
    <w:p w:rsidR="00B40759" w:rsidRPr="002D773E" w:rsidRDefault="00B40759" w:rsidP="00C609A0">
      <w:pPr>
        <w:numPr>
          <w:ilvl w:val="1"/>
          <w:numId w:val="29"/>
        </w:numPr>
        <w:jc w:val="both"/>
      </w:pPr>
      <w:r w:rsidRPr="002D773E">
        <w:t>w wysokości 15 % wartości umowy brutto – za rozwiązanie umowy lub odstąpienie od umowy przez którąkolwiek ze stron z przyczyn leżących po stronie Wykonawcy.</w:t>
      </w:r>
    </w:p>
    <w:p w:rsidR="00B40759" w:rsidRPr="002D773E" w:rsidRDefault="00B40759" w:rsidP="00C609A0">
      <w:pPr>
        <w:numPr>
          <w:ilvl w:val="0"/>
          <w:numId w:val="33"/>
        </w:numPr>
        <w:jc w:val="both"/>
      </w:pPr>
      <w:r w:rsidRPr="002D773E">
        <w:t>Zamawiający ma prawo dochodzić odszkodowania przewyższającego wysokość zastrzeżonych kar umownych.</w:t>
      </w:r>
    </w:p>
    <w:p w:rsidR="00B40759" w:rsidRPr="000C5D54" w:rsidRDefault="00B40759" w:rsidP="00C609A0">
      <w:pPr>
        <w:numPr>
          <w:ilvl w:val="0"/>
          <w:numId w:val="33"/>
        </w:numPr>
        <w:jc w:val="both"/>
      </w:pPr>
      <w:r w:rsidRPr="000C5D54">
        <w:t>Wykonawca wyraża zgodę na potrącenie należnych kar umownych z przysługującego</w:t>
      </w:r>
      <w:r>
        <w:t xml:space="preserve"> </w:t>
      </w:r>
      <w:r w:rsidRPr="000C5D54">
        <w:t>mu wynagrodzenia.</w:t>
      </w:r>
    </w:p>
    <w:p w:rsidR="00B40759" w:rsidRPr="00C67297" w:rsidRDefault="00B40759" w:rsidP="0020653F"/>
    <w:p w:rsidR="00B40759" w:rsidRPr="00C67297" w:rsidRDefault="00B40759" w:rsidP="00C330C5">
      <w:pPr>
        <w:jc w:val="center"/>
        <w:rPr>
          <w:b/>
        </w:rPr>
      </w:pPr>
      <w:r w:rsidRPr="00C67297">
        <w:rPr>
          <w:b/>
        </w:rPr>
        <w:t>§4</w:t>
      </w:r>
    </w:p>
    <w:p w:rsidR="00B40759" w:rsidRPr="00E51B62" w:rsidRDefault="00B40759" w:rsidP="000C5D54">
      <w:pPr>
        <w:pStyle w:val="BodyText"/>
        <w:ind w:left="360" w:hanging="360"/>
        <w:jc w:val="both"/>
        <w:rPr>
          <w:rFonts w:ascii="Arial" w:hAnsi="Arial" w:cs="Arial"/>
          <w:bCs/>
          <w:sz w:val="20"/>
        </w:rPr>
      </w:pPr>
    </w:p>
    <w:p w:rsidR="00B40759" w:rsidRPr="000C5D54" w:rsidRDefault="00B40759" w:rsidP="000C5D54">
      <w:pPr>
        <w:pStyle w:val="BodyText"/>
        <w:ind w:left="360" w:hanging="360"/>
        <w:jc w:val="both"/>
        <w:rPr>
          <w:bCs/>
          <w:sz w:val="20"/>
        </w:rPr>
      </w:pPr>
      <w:r w:rsidRPr="000C5D54">
        <w:rPr>
          <w:bCs/>
          <w:sz w:val="20"/>
        </w:rPr>
        <w:t>1.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Zamawiającemu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przysługuje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prawo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odstąpienia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od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umowy</w:t>
      </w:r>
      <w:r>
        <w:rPr>
          <w:bCs/>
          <w:sz w:val="20"/>
        </w:rPr>
        <w:t xml:space="preserve"> </w:t>
      </w:r>
      <w:r w:rsidRPr="00A57184">
        <w:rPr>
          <w:bCs/>
          <w:sz w:val="20"/>
        </w:rPr>
        <w:t>w całości lub w części niewykonanej</w:t>
      </w:r>
      <w:r>
        <w:rPr>
          <w:b/>
          <w:bCs/>
          <w:color w:val="0070C0"/>
          <w:sz w:val="20"/>
        </w:rPr>
        <w:t xml:space="preserve"> </w:t>
      </w:r>
      <w:r w:rsidRPr="000C5D54">
        <w:rPr>
          <w:bCs/>
          <w:sz w:val="20"/>
        </w:rPr>
        <w:t>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sytuacjach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określonych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Kodeksie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cywilnym.</w:t>
      </w:r>
    </w:p>
    <w:p w:rsidR="00B40759" w:rsidRPr="000C5D54" w:rsidRDefault="00B40759" w:rsidP="000C5D54">
      <w:pPr>
        <w:pStyle w:val="BodyText"/>
        <w:ind w:left="360" w:hanging="360"/>
        <w:jc w:val="both"/>
        <w:rPr>
          <w:bCs/>
          <w:sz w:val="20"/>
        </w:rPr>
      </w:pPr>
      <w:r>
        <w:rPr>
          <w:bCs/>
          <w:sz w:val="20"/>
        </w:rPr>
        <w:t xml:space="preserve">2. </w:t>
      </w:r>
      <w:r w:rsidRPr="000C5D54">
        <w:rPr>
          <w:bCs/>
          <w:sz w:val="20"/>
        </w:rPr>
        <w:t>Oprócz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prawa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odstąpienia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od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umowy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określonego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ust.1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Zamawiający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może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rozwiązać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umowę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ze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skutkiem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natychmiastowym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przypadku:</w:t>
      </w:r>
    </w:p>
    <w:p w:rsidR="00B40759" w:rsidRPr="000C5D54" w:rsidRDefault="00B40759" w:rsidP="000C5D54">
      <w:pPr>
        <w:pStyle w:val="BodyText"/>
        <w:numPr>
          <w:ilvl w:val="0"/>
          <w:numId w:val="36"/>
        </w:numPr>
        <w:suppressAutoHyphens/>
        <w:jc w:val="both"/>
        <w:rPr>
          <w:bCs/>
          <w:sz w:val="20"/>
        </w:rPr>
      </w:pPr>
      <w:r w:rsidRPr="000C5D54">
        <w:rPr>
          <w:bCs/>
          <w:sz w:val="20"/>
        </w:rPr>
        <w:t>Rozwiązania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lub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likwidacji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Wykonawcy,</w:t>
      </w:r>
    </w:p>
    <w:p w:rsidR="00B40759" w:rsidRPr="000C5D54" w:rsidRDefault="00B40759" w:rsidP="000C5D54">
      <w:pPr>
        <w:pStyle w:val="BodyText"/>
        <w:numPr>
          <w:ilvl w:val="0"/>
          <w:numId w:val="36"/>
        </w:numPr>
        <w:suppressAutoHyphens/>
        <w:jc w:val="both"/>
        <w:rPr>
          <w:bCs/>
          <w:sz w:val="20"/>
        </w:rPr>
      </w:pPr>
      <w:r w:rsidRPr="000C5D54">
        <w:rPr>
          <w:bCs/>
          <w:sz w:val="20"/>
        </w:rPr>
        <w:t>Utraty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przez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Wykonawcę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uprawnień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niezbędnych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do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wykonywania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 xml:space="preserve">umowy, </w:t>
      </w:r>
    </w:p>
    <w:p w:rsidR="00B40759" w:rsidRPr="000C5D54" w:rsidRDefault="00B40759" w:rsidP="000C5D54">
      <w:pPr>
        <w:pStyle w:val="BodyText"/>
        <w:numPr>
          <w:ilvl w:val="0"/>
          <w:numId w:val="36"/>
        </w:numPr>
        <w:suppressAutoHyphens/>
        <w:jc w:val="both"/>
        <w:rPr>
          <w:bCs/>
          <w:sz w:val="20"/>
        </w:rPr>
      </w:pPr>
      <w:r w:rsidRPr="000C5D54">
        <w:rPr>
          <w:bCs/>
          <w:sz w:val="20"/>
        </w:rPr>
        <w:t>Innego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rażącego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naruszenia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warunków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umowy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lub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przepisów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prawa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przez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Wykonawcę</w:t>
      </w:r>
    </w:p>
    <w:p w:rsidR="00B40759" w:rsidRPr="000C5D54" w:rsidRDefault="00B40759" w:rsidP="000C5D54">
      <w:pPr>
        <w:pStyle w:val="BodyText"/>
        <w:jc w:val="both"/>
        <w:rPr>
          <w:sz w:val="20"/>
        </w:rPr>
      </w:pPr>
      <w:r>
        <w:rPr>
          <w:sz w:val="20"/>
        </w:rPr>
        <w:t>3</w:t>
      </w:r>
      <w:r w:rsidRPr="000C5D54">
        <w:rPr>
          <w:sz w:val="20"/>
        </w:rPr>
        <w:t>.</w:t>
      </w:r>
      <w:r>
        <w:rPr>
          <w:sz w:val="20"/>
        </w:rPr>
        <w:t xml:space="preserve"> </w:t>
      </w:r>
      <w:r w:rsidRPr="000C5D54">
        <w:rPr>
          <w:sz w:val="20"/>
        </w:rPr>
        <w:t>W</w:t>
      </w:r>
      <w:r>
        <w:rPr>
          <w:sz w:val="20"/>
        </w:rPr>
        <w:t xml:space="preserve"> </w:t>
      </w:r>
      <w:r w:rsidRPr="000C5D54">
        <w:rPr>
          <w:sz w:val="20"/>
        </w:rPr>
        <w:t>razie</w:t>
      </w:r>
      <w:r>
        <w:rPr>
          <w:sz w:val="20"/>
        </w:rPr>
        <w:t xml:space="preserve"> </w:t>
      </w:r>
      <w:r w:rsidRPr="000C5D54">
        <w:rPr>
          <w:sz w:val="20"/>
        </w:rPr>
        <w:t>odstąpienia</w:t>
      </w:r>
      <w:r>
        <w:rPr>
          <w:sz w:val="20"/>
        </w:rPr>
        <w:t xml:space="preserve"> </w:t>
      </w:r>
      <w:r w:rsidRPr="000C5D54">
        <w:rPr>
          <w:sz w:val="20"/>
        </w:rPr>
        <w:t>od</w:t>
      </w:r>
      <w:r>
        <w:rPr>
          <w:sz w:val="20"/>
        </w:rPr>
        <w:t xml:space="preserve"> </w:t>
      </w:r>
      <w:r w:rsidRPr="000C5D54">
        <w:rPr>
          <w:sz w:val="20"/>
        </w:rPr>
        <w:t>umowy</w:t>
      </w:r>
      <w:r>
        <w:rPr>
          <w:sz w:val="20"/>
        </w:rPr>
        <w:t xml:space="preserve"> </w:t>
      </w:r>
      <w:r w:rsidRPr="000C5D54">
        <w:rPr>
          <w:bCs/>
          <w:sz w:val="20"/>
        </w:rPr>
        <w:t>oraz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rozwiązania</w:t>
      </w:r>
      <w:r>
        <w:rPr>
          <w:bCs/>
          <w:sz w:val="20"/>
        </w:rPr>
        <w:t xml:space="preserve"> </w:t>
      </w:r>
      <w:r w:rsidRPr="000C5D54">
        <w:rPr>
          <w:bCs/>
          <w:sz w:val="20"/>
        </w:rPr>
        <w:t>umowy</w:t>
      </w:r>
      <w:r>
        <w:rPr>
          <w:bCs/>
          <w:sz w:val="20"/>
        </w:rPr>
        <w:t xml:space="preserve"> </w:t>
      </w:r>
      <w:r w:rsidRPr="000C5D54">
        <w:rPr>
          <w:sz w:val="20"/>
        </w:rPr>
        <w:t>obowiązują</w:t>
      </w:r>
      <w:r>
        <w:rPr>
          <w:sz w:val="20"/>
        </w:rPr>
        <w:t xml:space="preserve"> </w:t>
      </w:r>
      <w:r w:rsidRPr="000C5D54">
        <w:rPr>
          <w:sz w:val="20"/>
        </w:rPr>
        <w:t>kary</w:t>
      </w:r>
      <w:r>
        <w:rPr>
          <w:sz w:val="20"/>
        </w:rPr>
        <w:t xml:space="preserve"> </w:t>
      </w:r>
      <w:r w:rsidRPr="000C5D54">
        <w:rPr>
          <w:sz w:val="20"/>
        </w:rPr>
        <w:t>umowne</w:t>
      </w:r>
      <w:r>
        <w:rPr>
          <w:sz w:val="20"/>
        </w:rPr>
        <w:t xml:space="preserve"> </w:t>
      </w:r>
      <w:r w:rsidRPr="000C5D54">
        <w:rPr>
          <w:sz w:val="20"/>
        </w:rPr>
        <w:t>określone</w:t>
      </w:r>
      <w:r>
        <w:rPr>
          <w:sz w:val="20"/>
        </w:rPr>
        <w:t xml:space="preserve"> </w:t>
      </w:r>
      <w:r w:rsidRPr="000C5D54">
        <w:rPr>
          <w:sz w:val="20"/>
        </w:rPr>
        <w:t>w</w:t>
      </w:r>
      <w:r>
        <w:rPr>
          <w:sz w:val="20"/>
        </w:rPr>
        <w:t xml:space="preserve"> </w:t>
      </w:r>
      <w:r w:rsidRPr="000C5D54">
        <w:rPr>
          <w:sz w:val="20"/>
        </w:rPr>
        <w:t>§</w:t>
      </w:r>
      <w:r>
        <w:rPr>
          <w:sz w:val="20"/>
        </w:rPr>
        <w:t>3</w:t>
      </w:r>
      <w:r w:rsidRPr="000C5D54">
        <w:rPr>
          <w:sz w:val="20"/>
        </w:rPr>
        <w:t>.</w:t>
      </w:r>
    </w:p>
    <w:p w:rsidR="00B40759" w:rsidRDefault="00B40759" w:rsidP="000C5D54">
      <w:pPr>
        <w:rPr>
          <w:b/>
        </w:rPr>
      </w:pPr>
    </w:p>
    <w:p w:rsidR="00B40759" w:rsidRPr="00A57184" w:rsidRDefault="00B40759" w:rsidP="000C5D54">
      <w:pPr>
        <w:jc w:val="center"/>
        <w:rPr>
          <w:b/>
        </w:rPr>
      </w:pPr>
      <w:r w:rsidRPr="00A57184">
        <w:rPr>
          <w:b/>
        </w:rPr>
        <w:t>§5</w:t>
      </w:r>
    </w:p>
    <w:p w:rsidR="00B40759" w:rsidRPr="00C67297" w:rsidRDefault="00B40759" w:rsidP="000C5D54">
      <w:pPr>
        <w:rPr>
          <w:b/>
        </w:rPr>
      </w:pPr>
    </w:p>
    <w:p w:rsidR="00B40759" w:rsidRPr="00C67297" w:rsidRDefault="00B40759" w:rsidP="00F4518B">
      <w:pPr>
        <w:jc w:val="both"/>
        <w:rPr>
          <w:b/>
        </w:rPr>
      </w:pPr>
      <w:r>
        <w:t>Termin realizacji umowy – 24 miesiące od dnia podpisania umowy.</w:t>
      </w:r>
    </w:p>
    <w:p w:rsidR="00B40759" w:rsidRPr="00C67297" w:rsidRDefault="00B40759" w:rsidP="00EA41A5">
      <w:pPr>
        <w:pStyle w:val="BodyText"/>
        <w:rPr>
          <w:sz w:val="20"/>
        </w:rPr>
      </w:pPr>
    </w:p>
    <w:p w:rsidR="00B40759" w:rsidRDefault="00B40759" w:rsidP="00217BA5">
      <w:pPr>
        <w:rPr>
          <w:b/>
        </w:rPr>
      </w:pPr>
    </w:p>
    <w:p w:rsidR="00B40759" w:rsidRPr="00B21618" w:rsidRDefault="00B40759">
      <w:pPr>
        <w:jc w:val="center"/>
        <w:rPr>
          <w:b/>
        </w:rPr>
      </w:pPr>
      <w:r>
        <w:rPr>
          <w:b/>
        </w:rPr>
        <w:t>§ 6</w:t>
      </w:r>
    </w:p>
    <w:p w:rsidR="00B40759" w:rsidRPr="00C67297" w:rsidRDefault="00B40759">
      <w:pPr>
        <w:jc w:val="center"/>
        <w:rPr>
          <w:b/>
        </w:rPr>
      </w:pPr>
    </w:p>
    <w:p w:rsidR="00B40759" w:rsidRDefault="00B40759" w:rsidP="007427C2">
      <w:pPr>
        <w:pStyle w:val="Heading2"/>
        <w:jc w:val="both"/>
        <w:rPr>
          <w:b w:val="0"/>
          <w:sz w:val="20"/>
        </w:rPr>
      </w:pPr>
      <w:r>
        <w:rPr>
          <w:b w:val="0"/>
          <w:sz w:val="20"/>
        </w:rPr>
        <w:t xml:space="preserve">1. </w:t>
      </w:r>
      <w:r w:rsidRPr="00217BA5">
        <w:rPr>
          <w:b w:val="0"/>
          <w:sz w:val="20"/>
        </w:rPr>
        <w:t>Odstąpienie, wypowiedzenie i rozwiązanie umowy może nastąpić wyłącznie na piśmie, pod</w:t>
      </w:r>
      <w:r>
        <w:rPr>
          <w:b w:val="0"/>
          <w:sz w:val="20"/>
        </w:rPr>
        <w:t xml:space="preserve"> </w:t>
      </w:r>
      <w:r w:rsidRPr="00217BA5">
        <w:rPr>
          <w:b w:val="0"/>
          <w:sz w:val="20"/>
        </w:rPr>
        <w:t>rygorem nieważności z zastrzeżeniem, że nie narusza to obowiązujących przepisów.</w:t>
      </w:r>
    </w:p>
    <w:p w:rsidR="00B40759" w:rsidRDefault="00B40759" w:rsidP="007427C2">
      <w:pPr>
        <w:pStyle w:val="Heading2"/>
        <w:jc w:val="both"/>
        <w:rPr>
          <w:b w:val="0"/>
          <w:sz w:val="20"/>
        </w:rPr>
      </w:pPr>
      <w:r>
        <w:rPr>
          <w:b w:val="0"/>
          <w:sz w:val="20"/>
        </w:rPr>
        <w:t xml:space="preserve">2. </w:t>
      </w:r>
      <w:r w:rsidRPr="00C67297">
        <w:rPr>
          <w:b w:val="0"/>
          <w:sz w:val="20"/>
        </w:rPr>
        <w:t>W sprawach nieuregulowanych niniejszą umową mają zastosowan</w:t>
      </w:r>
      <w:r>
        <w:rPr>
          <w:b w:val="0"/>
          <w:sz w:val="20"/>
        </w:rPr>
        <w:t>ie przepisy Kodeksu Cywilnego</w:t>
      </w:r>
      <w:r w:rsidRPr="00C67297">
        <w:rPr>
          <w:b w:val="0"/>
          <w:sz w:val="20"/>
        </w:rPr>
        <w:t xml:space="preserve"> i inne obowiązujące przepisy prawa. </w:t>
      </w:r>
    </w:p>
    <w:p w:rsidR="00B40759" w:rsidRPr="000C5D54" w:rsidRDefault="00B40759" w:rsidP="007427C2">
      <w:pPr>
        <w:jc w:val="both"/>
      </w:pPr>
      <w:r>
        <w:t xml:space="preserve">3. </w:t>
      </w:r>
      <w:r w:rsidRPr="000C5D54">
        <w:t>Wszelkie zmiany umowy, wymagają obustronnie podpisanego aneksu do umowy pod rygorem nieważności.</w:t>
      </w:r>
    </w:p>
    <w:p w:rsidR="00B40759" w:rsidRPr="00C67297" w:rsidRDefault="00B40759" w:rsidP="003E37E7"/>
    <w:p w:rsidR="00B40759" w:rsidRPr="00C67297" w:rsidRDefault="00B40759" w:rsidP="00C67297">
      <w:pPr>
        <w:pStyle w:val="Heading1"/>
        <w:rPr>
          <w:sz w:val="20"/>
        </w:rPr>
      </w:pPr>
      <w:r w:rsidRPr="00C67297">
        <w:rPr>
          <w:sz w:val="20"/>
        </w:rPr>
        <w:t xml:space="preserve">§ </w:t>
      </w:r>
      <w:r>
        <w:rPr>
          <w:sz w:val="20"/>
        </w:rPr>
        <w:t>7</w:t>
      </w:r>
    </w:p>
    <w:p w:rsidR="00B40759" w:rsidRPr="00C67297" w:rsidRDefault="00B40759" w:rsidP="00C67297"/>
    <w:p w:rsidR="00B40759" w:rsidRDefault="00B40759" w:rsidP="007427C2">
      <w:pPr>
        <w:pStyle w:val="Heading2"/>
        <w:jc w:val="both"/>
        <w:rPr>
          <w:b w:val="0"/>
          <w:sz w:val="20"/>
        </w:rPr>
      </w:pPr>
      <w:r>
        <w:rPr>
          <w:b w:val="0"/>
          <w:sz w:val="20"/>
        </w:rPr>
        <w:t xml:space="preserve">1. </w:t>
      </w:r>
      <w:r w:rsidRPr="00C67297">
        <w:rPr>
          <w:b w:val="0"/>
          <w:sz w:val="20"/>
        </w:rPr>
        <w:t>Wszystkie spory rozstrzygane będą przez właściwy sąd  w Poznaniu.</w:t>
      </w:r>
    </w:p>
    <w:p w:rsidR="00B40759" w:rsidRPr="00217BA5" w:rsidRDefault="00B40759" w:rsidP="007427C2">
      <w:pPr>
        <w:jc w:val="both"/>
      </w:pPr>
      <w:r>
        <w:t>2. Strony zobowiązują się do informowania siebie nawzajem o każdorazowej zmianie adresu swojej siedziby lub zamieszkania. W razie zaniedbania tego obowiązku korespondencję wysłaną listem poleconym za potwierdzeniem odbioru na adres podany uprzednio uważa się za doręczoną.</w:t>
      </w:r>
    </w:p>
    <w:p w:rsidR="00B40759" w:rsidRPr="00C67297" w:rsidRDefault="00B40759" w:rsidP="00C67297">
      <w:pPr>
        <w:pStyle w:val="Heading1"/>
        <w:ind w:left="3540" w:firstLine="708"/>
        <w:jc w:val="both"/>
        <w:rPr>
          <w:sz w:val="20"/>
        </w:rPr>
      </w:pPr>
    </w:p>
    <w:p w:rsidR="00B40759" w:rsidRPr="00C67297" w:rsidRDefault="00B40759" w:rsidP="00C67297">
      <w:pPr>
        <w:pStyle w:val="Heading1"/>
        <w:rPr>
          <w:sz w:val="20"/>
        </w:rPr>
      </w:pPr>
      <w:r w:rsidRPr="00C67297">
        <w:rPr>
          <w:sz w:val="20"/>
        </w:rPr>
        <w:t xml:space="preserve">§ </w:t>
      </w:r>
      <w:r>
        <w:rPr>
          <w:sz w:val="20"/>
        </w:rPr>
        <w:t>8</w:t>
      </w:r>
    </w:p>
    <w:p w:rsidR="00B40759" w:rsidRPr="00C67297" w:rsidRDefault="00B40759" w:rsidP="00C67297"/>
    <w:p w:rsidR="00B40759" w:rsidRPr="00C67297" w:rsidRDefault="00B40759">
      <w:pPr>
        <w:pStyle w:val="BodyText"/>
        <w:rPr>
          <w:sz w:val="20"/>
        </w:rPr>
      </w:pPr>
      <w:r w:rsidRPr="00C67297">
        <w:rPr>
          <w:sz w:val="20"/>
        </w:rPr>
        <w:t xml:space="preserve">Umowę sporządzono w </w:t>
      </w:r>
      <w:r>
        <w:rPr>
          <w:sz w:val="20"/>
        </w:rPr>
        <w:t>trzech  jednobrzmiących egzemplarzach, jeden dla wykonawcy, dwa dla zamawiającego.</w:t>
      </w: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pStyle w:val="BodyText"/>
        <w:rPr>
          <w:sz w:val="20"/>
        </w:rPr>
      </w:pPr>
    </w:p>
    <w:p w:rsidR="00B40759" w:rsidRPr="00C67297" w:rsidRDefault="00B40759">
      <w:pPr>
        <w:rPr>
          <w:b/>
        </w:rPr>
      </w:pPr>
    </w:p>
    <w:p w:rsidR="00B40759" w:rsidRPr="00C67297" w:rsidRDefault="00B40759">
      <w:pPr>
        <w:rPr>
          <w:b/>
        </w:rPr>
      </w:pPr>
      <w:r w:rsidRPr="00C67297">
        <w:rPr>
          <w:b/>
        </w:rPr>
        <w:t xml:space="preserve">       WYKONAWCA</w:t>
      </w:r>
      <w:r w:rsidRPr="00C67297">
        <w:tab/>
      </w:r>
      <w:r w:rsidRPr="00C67297">
        <w:tab/>
      </w:r>
      <w:r w:rsidRPr="00C67297">
        <w:tab/>
      </w:r>
      <w:r w:rsidRPr="00C67297">
        <w:tab/>
      </w:r>
      <w:r w:rsidRPr="00C67297">
        <w:tab/>
      </w:r>
      <w:r w:rsidRPr="00C67297">
        <w:rPr>
          <w:b/>
        </w:rPr>
        <w:t>ZAMAWIAJĄCY</w:t>
      </w:r>
      <w:r w:rsidRPr="00C67297">
        <w:rPr>
          <w:b/>
        </w:rPr>
        <w:tab/>
      </w:r>
      <w:r w:rsidRPr="00C67297">
        <w:rPr>
          <w:b/>
        </w:rPr>
        <w:tab/>
      </w:r>
      <w:r w:rsidRPr="00C67297">
        <w:rPr>
          <w:b/>
        </w:rPr>
        <w:tab/>
      </w:r>
      <w:r w:rsidRPr="00C67297">
        <w:rPr>
          <w:b/>
        </w:rPr>
        <w:tab/>
      </w:r>
      <w:r w:rsidRPr="00C67297">
        <w:rPr>
          <w:b/>
        </w:rPr>
        <w:tab/>
      </w:r>
    </w:p>
    <w:sectPr w:rsidR="00B40759" w:rsidRPr="00C67297" w:rsidSect="00B23576">
      <w:footerReference w:type="even" r:id="rId7"/>
      <w:footerReference w:type="default" r:id="rId8"/>
      <w:pgSz w:w="11906" w:h="16838"/>
      <w:pgMar w:top="568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759" w:rsidRDefault="00B40759">
      <w:r>
        <w:separator/>
      </w:r>
    </w:p>
  </w:endnote>
  <w:endnote w:type="continuationSeparator" w:id="0">
    <w:p w:rsidR="00B40759" w:rsidRDefault="00B40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59" w:rsidRDefault="00B40759" w:rsidP="009B09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0759" w:rsidRDefault="00B40759" w:rsidP="00C6729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59" w:rsidRDefault="00B40759" w:rsidP="009B09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40759" w:rsidRDefault="00B40759" w:rsidP="00C6729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759" w:rsidRDefault="00B40759">
      <w:r>
        <w:separator/>
      </w:r>
    </w:p>
  </w:footnote>
  <w:footnote w:type="continuationSeparator" w:id="0">
    <w:p w:rsidR="00B40759" w:rsidRDefault="00B40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34"/>
    <w:lvl w:ilvl="0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cs="Times New Roman"/>
      </w:rPr>
    </w:lvl>
  </w:abstractNum>
  <w:abstractNum w:abstractNumId="1">
    <w:nsid w:val="0000000B"/>
    <w:multiLevelType w:val="multilevel"/>
    <w:tmpl w:val="0000000B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00000013"/>
    <w:multiLevelType w:val="multilevel"/>
    <w:tmpl w:val="9F50305E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481439"/>
    <w:multiLevelType w:val="hybridMultilevel"/>
    <w:tmpl w:val="AF362EB0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66F08FD"/>
    <w:multiLevelType w:val="hybridMultilevel"/>
    <w:tmpl w:val="23524B70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9102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0902554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0CD16CF6"/>
    <w:multiLevelType w:val="hybridMultilevel"/>
    <w:tmpl w:val="E3BAE68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3FC66D0"/>
    <w:multiLevelType w:val="singleLevel"/>
    <w:tmpl w:val="19761C7C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152D1F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>
    <w:nsid w:val="1DBE2FE5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>
    <w:nsid w:val="1EB07A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252A663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27D3059E"/>
    <w:multiLevelType w:val="hybridMultilevel"/>
    <w:tmpl w:val="20BE9FA6"/>
    <w:lvl w:ilvl="0" w:tplc="964ED18A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>
    <w:nsid w:val="2AA53553"/>
    <w:multiLevelType w:val="hybridMultilevel"/>
    <w:tmpl w:val="969A1540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DF55333"/>
    <w:multiLevelType w:val="hybridMultilevel"/>
    <w:tmpl w:val="16B8D2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0160306"/>
    <w:multiLevelType w:val="singleLevel"/>
    <w:tmpl w:val="5276FB0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31622C4D"/>
    <w:multiLevelType w:val="hybridMultilevel"/>
    <w:tmpl w:val="E654CCB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34356C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>
    <w:nsid w:val="337A0495"/>
    <w:multiLevelType w:val="hybridMultilevel"/>
    <w:tmpl w:val="F9CA7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B37B8E"/>
    <w:multiLevelType w:val="hybridMultilevel"/>
    <w:tmpl w:val="F9443B82"/>
    <w:lvl w:ilvl="0" w:tplc="2DD0DED4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1">
    <w:nsid w:val="394706AA"/>
    <w:multiLevelType w:val="hybridMultilevel"/>
    <w:tmpl w:val="AFCC9D7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4F522CE"/>
    <w:multiLevelType w:val="hybridMultilevel"/>
    <w:tmpl w:val="263E779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0643F0"/>
    <w:multiLevelType w:val="hybridMultilevel"/>
    <w:tmpl w:val="24F63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D017468"/>
    <w:multiLevelType w:val="hybridMultilevel"/>
    <w:tmpl w:val="DEDAE03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822A43"/>
    <w:multiLevelType w:val="singleLevel"/>
    <w:tmpl w:val="1914552C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>
    <w:nsid w:val="585218A0"/>
    <w:multiLevelType w:val="singleLevel"/>
    <w:tmpl w:val="8A901B1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85F75E3"/>
    <w:multiLevelType w:val="singleLevel"/>
    <w:tmpl w:val="CB08A614"/>
    <w:lvl w:ilvl="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8">
    <w:nsid w:val="592059DA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>
    <w:nsid w:val="6035203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0">
    <w:nsid w:val="61D153B8"/>
    <w:multiLevelType w:val="hybridMultilevel"/>
    <w:tmpl w:val="D186AE2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4A27827"/>
    <w:multiLevelType w:val="hybridMultilevel"/>
    <w:tmpl w:val="A0C2C822"/>
    <w:lvl w:ilvl="0" w:tplc="5FFE111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8D2021C"/>
    <w:multiLevelType w:val="multilevel"/>
    <w:tmpl w:val="3E5E0E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DCB65BF"/>
    <w:multiLevelType w:val="hybridMultilevel"/>
    <w:tmpl w:val="757479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3CC32BA"/>
    <w:multiLevelType w:val="hybridMultilevel"/>
    <w:tmpl w:val="4178FC3E"/>
    <w:lvl w:ilvl="0" w:tplc="6E68E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5FFE11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4249F9"/>
    <w:multiLevelType w:val="multilevel"/>
    <w:tmpl w:val="6090EB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833071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>
    <w:nsid w:val="7E7A7519"/>
    <w:multiLevelType w:val="hybridMultilevel"/>
    <w:tmpl w:val="3C060B7E"/>
    <w:lvl w:ilvl="0" w:tplc="3F0C4058">
      <w:start w:val="1"/>
      <w:numFmt w:val="bullet"/>
      <w:lvlText w:val="–"/>
      <w:lvlJc w:val="left"/>
      <w:pPr>
        <w:tabs>
          <w:tab w:val="num" w:pos="1486"/>
        </w:tabs>
        <w:ind w:left="1486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10"/>
  </w:num>
  <w:num w:numId="6">
    <w:abstractNumId w:val="26"/>
  </w:num>
  <w:num w:numId="7">
    <w:abstractNumId w:val="32"/>
  </w:num>
  <w:num w:numId="8">
    <w:abstractNumId w:val="25"/>
  </w:num>
  <w:num w:numId="9">
    <w:abstractNumId w:val="36"/>
  </w:num>
  <w:num w:numId="10">
    <w:abstractNumId w:val="28"/>
  </w:num>
  <w:num w:numId="11">
    <w:abstractNumId w:val="18"/>
  </w:num>
  <w:num w:numId="12">
    <w:abstractNumId w:val="16"/>
  </w:num>
  <w:num w:numId="13">
    <w:abstractNumId w:val="35"/>
  </w:num>
  <w:num w:numId="14">
    <w:abstractNumId w:val="12"/>
  </w:num>
  <w:num w:numId="15">
    <w:abstractNumId w:val="27"/>
  </w:num>
  <w:num w:numId="16">
    <w:abstractNumId w:val="29"/>
  </w:num>
  <w:num w:numId="17">
    <w:abstractNumId w:val="11"/>
  </w:num>
  <w:num w:numId="18">
    <w:abstractNumId w:val="4"/>
  </w:num>
  <w:num w:numId="19">
    <w:abstractNumId w:val="17"/>
  </w:num>
  <w:num w:numId="20">
    <w:abstractNumId w:val="24"/>
  </w:num>
  <w:num w:numId="21">
    <w:abstractNumId w:val="14"/>
  </w:num>
  <w:num w:numId="22">
    <w:abstractNumId w:val="7"/>
  </w:num>
  <w:num w:numId="23">
    <w:abstractNumId w:val="21"/>
  </w:num>
  <w:num w:numId="24">
    <w:abstractNumId w:val="30"/>
  </w:num>
  <w:num w:numId="25">
    <w:abstractNumId w:val="33"/>
  </w:num>
  <w:num w:numId="26">
    <w:abstractNumId w:val="22"/>
  </w:num>
  <w:num w:numId="27">
    <w:abstractNumId w:val="3"/>
  </w:num>
  <w:num w:numId="28">
    <w:abstractNumId w:val="13"/>
  </w:num>
  <w:num w:numId="29">
    <w:abstractNumId w:val="34"/>
  </w:num>
  <w:num w:numId="30">
    <w:abstractNumId w:val="37"/>
  </w:num>
  <w:num w:numId="31">
    <w:abstractNumId w:val="31"/>
  </w:num>
  <w:num w:numId="32">
    <w:abstractNumId w:val="19"/>
  </w:num>
  <w:num w:numId="33">
    <w:abstractNumId w:val="15"/>
  </w:num>
  <w:num w:numId="34">
    <w:abstractNumId w:val="20"/>
  </w:num>
  <w:num w:numId="35">
    <w:abstractNumId w:val="2"/>
  </w:num>
  <w:num w:numId="36">
    <w:abstractNumId w:val="0"/>
  </w:num>
  <w:num w:numId="37">
    <w:abstractNumId w:val="1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CBF"/>
    <w:rsid w:val="0000651E"/>
    <w:rsid w:val="00011F34"/>
    <w:rsid w:val="0001483B"/>
    <w:rsid w:val="00015A95"/>
    <w:rsid w:val="00062A75"/>
    <w:rsid w:val="00065C57"/>
    <w:rsid w:val="000674F3"/>
    <w:rsid w:val="00085DE8"/>
    <w:rsid w:val="00096572"/>
    <w:rsid w:val="000979F2"/>
    <w:rsid w:val="000A4AC0"/>
    <w:rsid w:val="000B5E8A"/>
    <w:rsid w:val="000B6D58"/>
    <w:rsid w:val="000C5D54"/>
    <w:rsid w:val="000C5E10"/>
    <w:rsid w:val="000D06E5"/>
    <w:rsid w:val="000D5DC4"/>
    <w:rsid w:val="000F53A6"/>
    <w:rsid w:val="000F6CF0"/>
    <w:rsid w:val="0010031F"/>
    <w:rsid w:val="001164B0"/>
    <w:rsid w:val="001214E4"/>
    <w:rsid w:val="00126733"/>
    <w:rsid w:val="00146F37"/>
    <w:rsid w:val="00155C82"/>
    <w:rsid w:val="00176E7A"/>
    <w:rsid w:val="0017759B"/>
    <w:rsid w:val="00182FEA"/>
    <w:rsid w:val="001830BA"/>
    <w:rsid w:val="001A711F"/>
    <w:rsid w:val="001A7B6F"/>
    <w:rsid w:val="001B37C1"/>
    <w:rsid w:val="001C50ED"/>
    <w:rsid w:val="001D7ACC"/>
    <w:rsid w:val="001F1937"/>
    <w:rsid w:val="00201124"/>
    <w:rsid w:val="00201EB2"/>
    <w:rsid w:val="0020651B"/>
    <w:rsid w:val="0020653F"/>
    <w:rsid w:val="00212E45"/>
    <w:rsid w:val="00215508"/>
    <w:rsid w:val="00217BA5"/>
    <w:rsid w:val="00226AE0"/>
    <w:rsid w:val="0023360F"/>
    <w:rsid w:val="00242E86"/>
    <w:rsid w:val="002435DB"/>
    <w:rsid w:val="002606D6"/>
    <w:rsid w:val="00271E55"/>
    <w:rsid w:val="002D773E"/>
    <w:rsid w:val="002D77EA"/>
    <w:rsid w:val="002E27D1"/>
    <w:rsid w:val="002E75C1"/>
    <w:rsid w:val="00306D6D"/>
    <w:rsid w:val="003124EA"/>
    <w:rsid w:val="00317E07"/>
    <w:rsid w:val="003429D4"/>
    <w:rsid w:val="00360D20"/>
    <w:rsid w:val="00364881"/>
    <w:rsid w:val="00395504"/>
    <w:rsid w:val="00397D6B"/>
    <w:rsid w:val="00397F71"/>
    <w:rsid w:val="003A6C6F"/>
    <w:rsid w:val="003C72F0"/>
    <w:rsid w:val="003D2836"/>
    <w:rsid w:val="003E2F86"/>
    <w:rsid w:val="003E364E"/>
    <w:rsid w:val="003E37E7"/>
    <w:rsid w:val="003F7D87"/>
    <w:rsid w:val="00400C55"/>
    <w:rsid w:val="00404DF0"/>
    <w:rsid w:val="004069BB"/>
    <w:rsid w:val="00420009"/>
    <w:rsid w:val="0042267E"/>
    <w:rsid w:val="00431E1D"/>
    <w:rsid w:val="00460B19"/>
    <w:rsid w:val="00473B48"/>
    <w:rsid w:val="00484911"/>
    <w:rsid w:val="00487F13"/>
    <w:rsid w:val="00494FED"/>
    <w:rsid w:val="004D3E2F"/>
    <w:rsid w:val="004E0CB0"/>
    <w:rsid w:val="004F7B26"/>
    <w:rsid w:val="0050046D"/>
    <w:rsid w:val="0050552F"/>
    <w:rsid w:val="00516BEE"/>
    <w:rsid w:val="00527F0C"/>
    <w:rsid w:val="00546EFA"/>
    <w:rsid w:val="00551230"/>
    <w:rsid w:val="00570DFF"/>
    <w:rsid w:val="00583362"/>
    <w:rsid w:val="0058582E"/>
    <w:rsid w:val="00585878"/>
    <w:rsid w:val="00590874"/>
    <w:rsid w:val="005B0FE8"/>
    <w:rsid w:val="005C5533"/>
    <w:rsid w:val="005C6C03"/>
    <w:rsid w:val="005D488D"/>
    <w:rsid w:val="005E0EBB"/>
    <w:rsid w:val="005F51E3"/>
    <w:rsid w:val="006012E5"/>
    <w:rsid w:val="00610AB9"/>
    <w:rsid w:val="00613631"/>
    <w:rsid w:val="00634BF7"/>
    <w:rsid w:val="00666A42"/>
    <w:rsid w:val="0068411C"/>
    <w:rsid w:val="00686013"/>
    <w:rsid w:val="0068742F"/>
    <w:rsid w:val="006934AC"/>
    <w:rsid w:val="00696440"/>
    <w:rsid w:val="006A3C00"/>
    <w:rsid w:val="006D0102"/>
    <w:rsid w:val="006D398B"/>
    <w:rsid w:val="006E49DF"/>
    <w:rsid w:val="00712DFB"/>
    <w:rsid w:val="007143D8"/>
    <w:rsid w:val="00732B09"/>
    <w:rsid w:val="0074018C"/>
    <w:rsid w:val="007427C2"/>
    <w:rsid w:val="00743C04"/>
    <w:rsid w:val="00745EEA"/>
    <w:rsid w:val="00752591"/>
    <w:rsid w:val="007639FA"/>
    <w:rsid w:val="00774ADE"/>
    <w:rsid w:val="007A4034"/>
    <w:rsid w:val="007D1651"/>
    <w:rsid w:val="007E0AB4"/>
    <w:rsid w:val="00837905"/>
    <w:rsid w:val="00846882"/>
    <w:rsid w:val="008514EE"/>
    <w:rsid w:val="00854B43"/>
    <w:rsid w:val="00875BD8"/>
    <w:rsid w:val="00885C51"/>
    <w:rsid w:val="008A6EE2"/>
    <w:rsid w:val="008B7F43"/>
    <w:rsid w:val="008C2575"/>
    <w:rsid w:val="008C6543"/>
    <w:rsid w:val="008D1FA2"/>
    <w:rsid w:val="008D2739"/>
    <w:rsid w:val="008D3874"/>
    <w:rsid w:val="008E4C12"/>
    <w:rsid w:val="008E69B3"/>
    <w:rsid w:val="0090218C"/>
    <w:rsid w:val="0091360A"/>
    <w:rsid w:val="009352C5"/>
    <w:rsid w:val="009461ED"/>
    <w:rsid w:val="00950295"/>
    <w:rsid w:val="0096145D"/>
    <w:rsid w:val="009627FF"/>
    <w:rsid w:val="00964ADC"/>
    <w:rsid w:val="009653D8"/>
    <w:rsid w:val="00996FCF"/>
    <w:rsid w:val="009B0981"/>
    <w:rsid w:val="009C72C1"/>
    <w:rsid w:val="009D736C"/>
    <w:rsid w:val="009E633B"/>
    <w:rsid w:val="00A000A2"/>
    <w:rsid w:val="00A13174"/>
    <w:rsid w:val="00A14237"/>
    <w:rsid w:val="00A1789B"/>
    <w:rsid w:val="00A23DF5"/>
    <w:rsid w:val="00A27807"/>
    <w:rsid w:val="00A408B3"/>
    <w:rsid w:val="00A410D7"/>
    <w:rsid w:val="00A536C8"/>
    <w:rsid w:val="00A57184"/>
    <w:rsid w:val="00A73306"/>
    <w:rsid w:val="00A839E8"/>
    <w:rsid w:val="00A85455"/>
    <w:rsid w:val="00A86830"/>
    <w:rsid w:val="00A93771"/>
    <w:rsid w:val="00AA4B40"/>
    <w:rsid w:val="00AA5B1E"/>
    <w:rsid w:val="00AC3D63"/>
    <w:rsid w:val="00AD37AF"/>
    <w:rsid w:val="00AE4032"/>
    <w:rsid w:val="00AF5472"/>
    <w:rsid w:val="00AF5806"/>
    <w:rsid w:val="00B05158"/>
    <w:rsid w:val="00B21618"/>
    <w:rsid w:val="00B23576"/>
    <w:rsid w:val="00B40759"/>
    <w:rsid w:val="00B40E58"/>
    <w:rsid w:val="00B42388"/>
    <w:rsid w:val="00B425E1"/>
    <w:rsid w:val="00B53F44"/>
    <w:rsid w:val="00B571B8"/>
    <w:rsid w:val="00B6684E"/>
    <w:rsid w:val="00B805CA"/>
    <w:rsid w:val="00B86E91"/>
    <w:rsid w:val="00B90973"/>
    <w:rsid w:val="00BA2887"/>
    <w:rsid w:val="00BB0BE8"/>
    <w:rsid w:val="00BC55E3"/>
    <w:rsid w:val="00BD3B25"/>
    <w:rsid w:val="00BE6553"/>
    <w:rsid w:val="00BF07E3"/>
    <w:rsid w:val="00C16CBF"/>
    <w:rsid w:val="00C31FA4"/>
    <w:rsid w:val="00C32E0D"/>
    <w:rsid w:val="00C330C5"/>
    <w:rsid w:val="00C3465C"/>
    <w:rsid w:val="00C42EA9"/>
    <w:rsid w:val="00C47386"/>
    <w:rsid w:val="00C609A0"/>
    <w:rsid w:val="00C61709"/>
    <w:rsid w:val="00C67297"/>
    <w:rsid w:val="00C709B8"/>
    <w:rsid w:val="00C719A4"/>
    <w:rsid w:val="00C81012"/>
    <w:rsid w:val="00C874D3"/>
    <w:rsid w:val="00C87AD5"/>
    <w:rsid w:val="00C959A3"/>
    <w:rsid w:val="00C96C3B"/>
    <w:rsid w:val="00CA2369"/>
    <w:rsid w:val="00CA2DD5"/>
    <w:rsid w:val="00CB5ED2"/>
    <w:rsid w:val="00CC0212"/>
    <w:rsid w:val="00CC6F0C"/>
    <w:rsid w:val="00CD0753"/>
    <w:rsid w:val="00CD0AE5"/>
    <w:rsid w:val="00D13C9B"/>
    <w:rsid w:val="00D22176"/>
    <w:rsid w:val="00D443EF"/>
    <w:rsid w:val="00D4484A"/>
    <w:rsid w:val="00D51860"/>
    <w:rsid w:val="00D64704"/>
    <w:rsid w:val="00D664F6"/>
    <w:rsid w:val="00D76B77"/>
    <w:rsid w:val="00D779E8"/>
    <w:rsid w:val="00DB284E"/>
    <w:rsid w:val="00DB3B62"/>
    <w:rsid w:val="00DC59AE"/>
    <w:rsid w:val="00DC7BF1"/>
    <w:rsid w:val="00DD2090"/>
    <w:rsid w:val="00DD2692"/>
    <w:rsid w:val="00DD683E"/>
    <w:rsid w:val="00DF476A"/>
    <w:rsid w:val="00E026EC"/>
    <w:rsid w:val="00E026F6"/>
    <w:rsid w:val="00E12C0F"/>
    <w:rsid w:val="00E200E4"/>
    <w:rsid w:val="00E2144B"/>
    <w:rsid w:val="00E2316B"/>
    <w:rsid w:val="00E256E0"/>
    <w:rsid w:val="00E32AB0"/>
    <w:rsid w:val="00E51B62"/>
    <w:rsid w:val="00E73D45"/>
    <w:rsid w:val="00E92FCC"/>
    <w:rsid w:val="00EA41A5"/>
    <w:rsid w:val="00EB3006"/>
    <w:rsid w:val="00ED3CA1"/>
    <w:rsid w:val="00EE4D3D"/>
    <w:rsid w:val="00F05909"/>
    <w:rsid w:val="00F07C3B"/>
    <w:rsid w:val="00F221BE"/>
    <w:rsid w:val="00F23CB1"/>
    <w:rsid w:val="00F4518B"/>
    <w:rsid w:val="00F45998"/>
    <w:rsid w:val="00F71C87"/>
    <w:rsid w:val="00FB0A9B"/>
    <w:rsid w:val="00FC6F22"/>
    <w:rsid w:val="00FD1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C0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6C03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6C03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6C03"/>
    <w:pPr>
      <w:keepNext/>
      <w:ind w:left="4248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6C03"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C6C03"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9"/>
    <w:qFormat/>
    <w:rsid w:val="005C6C03"/>
    <w:pPr>
      <w:keepNext/>
      <w:jc w:val="both"/>
      <w:outlineLvl w:val="5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582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8582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8582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8582E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8582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8582E"/>
    <w:rPr>
      <w:rFonts w:ascii="Calibri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rsid w:val="005C6C03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8582E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aliases w:val="Znak,Znak Znak,Znak1"/>
    <w:basedOn w:val="Normal"/>
    <w:link w:val="BodyTextChar"/>
    <w:uiPriority w:val="99"/>
    <w:rsid w:val="005C6C03"/>
    <w:rPr>
      <w:sz w:val="24"/>
    </w:rPr>
  </w:style>
  <w:style w:type="character" w:customStyle="1" w:styleId="BodyTextChar">
    <w:name w:val="Body Text Char"/>
    <w:aliases w:val="Znak Char,Znak Znak Char,Znak1 Char"/>
    <w:basedOn w:val="DefaultParagraphFont"/>
    <w:link w:val="BodyText"/>
    <w:uiPriority w:val="99"/>
    <w:locked/>
    <w:rsid w:val="000C5D54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D448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582E"/>
    <w:rPr>
      <w:rFonts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9653D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9653D8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17BA5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653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8582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7D1651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8582E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672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8582E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C67297"/>
    <w:rPr>
      <w:rFonts w:cs="Times New Roman"/>
    </w:rPr>
  </w:style>
  <w:style w:type="paragraph" w:customStyle="1" w:styleId="ZnakZnak1">
    <w:name w:val="Znak Znak1"/>
    <w:basedOn w:val="Normal"/>
    <w:uiPriority w:val="99"/>
    <w:rsid w:val="00570DFF"/>
    <w:rPr>
      <w:rFonts w:ascii="Arial" w:hAnsi="Arial" w:cs="Arial"/>
      <w:sz w:val="24"/>
      <w:szCs w:val="24"/>
    </w:rPr>
  </w:style>
  <w:style w:type="paragraph" w:customStyle="1" w:styleId="Standard">
    <w:name w:val="Standard"/>
    <w:uiPriority w:val="99"/>
    <w:rsid w:val="00217BA5"/>
    <w:pPr>
      <w:widowControl w:val="0"/>
      <w:suppressAutoHyphens/>
      <w:autoSpaceDE w:val="0"/>
    </w:pPr>
    <w:rPr>
      <w:sz w:val="24"/>
      <w:szCs w:val="24"/>
    </w:rPr>
  </w:style>
  <w:style w:type="paragraph" w:customStyle="1" w:styleId="Default">
    <w:name w:val="Default"/>
    <w:uiPriority w:val="99"/>
    <w:rsid w:val="00217B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8D273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D2739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C87AD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C87AD5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87AD5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87AD5"/>
    <w:rPr>
      <w:rFonts w:cs="Times New Roman"/>
      <w:sz w:val="24"/>
    </w:rPr>
  </w:style>
  <w:style w:type="paragraph" w:customStyle="1" w:styleId="ZnakZnakZnakZnak">
    <w:name w:val="Znak Znak Znak Znak"/>
    <w:basedOn w:val="Normal"/>
    <w:uiPriority w:val="99"/>
    <w:rsid w:val="00F221BE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1202</Words>
  <Characters>7217</Characters>
  <Application>Microsoft Office Outlook</Application>
  <DocSecurity>0</DocSecurity>
  <Lines>0</Lines>
  <Paragraphs>0</Paragraphs>
  <ScaleCrop>false</ScaleCrop>
  <Company>Poznań ul.Kurlandzka 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SERWISOWA</dc:title>
  <dc:subject/>
  <dc:creator>ZOZ Nowe Miasto</dc:creator>
  <cp:keywords/>
  <dc:description/>
  <cp:lastModifiedBy>szielinska</cp:lastModifiedBy>
  <cp:revision>12</cp:revision>
  <cp:lastPrinted>2015-01-22T08:29:00Z</cp:lastPrinted>
  <dcterms:created xsi:type="dcterms:W3CDTF">2017-01-19T13:13:00Z</dcterms:created>
  <dcterms:modified xsi:type="dcterms:W3CDTF">2017-01-27T09:00:00Z</dcterms:modified>
</cp:coreProperties>
</file>